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6F4" w:rsidRPr="00FC40E2" w:rsidRDefault="001946F4" w:rsidP="001A6C5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54pt;width:576.2pt;height:11in;z-index:251658752">
            <v:imagedata r:id="rId5" o:title=""/>
          </v:shape>
        </w:pict>
      </w:r>
      <w:r w:rsidRPr="00FC40E2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Муниципальное казённое общеобразовательное учреждение</w:t>
      </w:r>
    </w:p>
    <w:p w:rsidR="001946F4" w:rsidRPr="00FC40E2" w:rsidRDefault="001946F4" w:rsidP="001A6C5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C40E2">
        <w:rPr>
          <w:rFonts w:ascii="Times New Roman" w:hAnsi="Times New Roman"/>
          <w:b/>
          <w:bCs/>
          <w:color w:val="000000"/>
          <w:sz w:val="28"/>
          <w:szCs w:val="28"/>
        </w:rPr>
        <w:t>«Витимская средняя общеобразовательная школа»</w:t>
      </w:r>
    </w:p>
    <w:p w:rsidR="001946F4" w:rsidRPr="00FC40E2" w:rsidRDefault="001946F4" w:rsidP="001A6C52">
      <w:pPr>
        <w:shd w:val="clear" w:color="auto" w:fill="FFFFFF"/>
        <w:spacing w:line="408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5pt;margin-top:12.8pt;width:3in;height:99pt;z-index:251656704" strokecolor="white">
            <v:textbox>
              <w:txbxContent>
                <w:p w:rsidR="001946F4" w:rsidRDefault="001946F4" w:rsidP="00921C45"/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  <w:b/>
                    </w:rPr>
                  </w:pPr>
                  <w:r w:rsidRPr="00FC40E2">
                    <w:rPr>
                      <w:rFonts w:ascii="Times New Roman" w:hAnsi="Times New Roman"/>
                      <w:b/>
                    </w:rPr>
                    <w:t>Рассмотрено: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C40E2">
                    <w:rPr>
                      <w:rFonts w:ascii="Times New Roman" w:hAnsi="Times New Roman"/>
                    </w:rPr>
                    <w:t>на заседании педагогического совета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Протокол № 8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 19 июля</w:t>
                  </w:r>
                  <w:r w:rsidRPr="00B65B08">
                    <w:rPr>
                      <w:rFonts w:ascii="Times New Roman" w:hAnsi="Times New Roman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024 г"/>
                    </w:smartTagPr>
                    <w:r>
                      <w:rPr>
                        <w:rFonts w:ascii="Times New Roman" w:hAnsi="Times New Roman"/>
                      </w:rPr>
                      <w:t>2024</w:t>
                    </w:r>
                    <w:r w:rsidRPr="00FC40E2">
                      <w:rPr>
                        <w:rFonts w:ascii="Times New Roman" w:hAnsi="Times New Roman"/>
                      </w:rPr>
                      <w:t xml:space="preserve"> г</w:t>
                    </w:r>
                  </w:smartTag>
                  <w:r w:rsidRPr="00FC40E2"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shape>
        </w:pict>
      </w:r>
    </w:p>
    <w:p w:rsidR="001946F4" w:rsidRDefault="001946F4" w:rsidP="001A6C52">
      <w:pPr>
        <w:shd w:val="clear" w:color="auto" w:fill="FFFFFF"/>
        <w:spacing w:line="408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4in;margin-top:9.4pt;width:198pt;height:81pt;z-index:251657728" strokecolor="white">
            <v:textbox>
              <w:txbxContent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C40E2">
                    <w:rPr>
                      <w:rFonts w:ascii="Times New Roman" w:hAnsi="Times New Roman"/>
                    </w:rPr>
                    <w:t>Утверждаю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C40E2">
                    <w:rPr>
                      <w:rFonts w:ascii="Times New Roman" w:hAnsi="Times New Roman"/>
                    </w:rPr>
                    <w:t>Директор школы: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FC40E2">
                    <w:rPr>
                      <w:rFonts w:ascii="Times New Roman" w:hAnsi="Times New Roman"/>
                    </w:rPr>
                    <w:t xml:space="preserve">___________Е. А. Булачевская 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31 июля </w:t>
                  </w:r>
                  <w:smartTag w:uri="urn:schemas-microsoft-com:office:smarttags" w:element="metricconverter">
                    <w:smartTagPr>
                      <w:attr w:name="ProductID" w:val="2024 г"/>
                    </w:smartTagPr>
                    <w:r>
                      <w:rPr>
                        <w:rFonts w:ascii="Times New Roman" w:hAnsi="Times New Roman"/>
                      </w:rPr>
                      <w:t>2024</w:t>
                    </w:r>
                    <w:r w:rsidRPr="00FC40E2">
                      <w:rPr>
                        <w:rFonts w:ascii="Times New Roman" w:hAnsi="Times New Roman"/>
                      </w:rPr>
                      <w:t xml:space="preserve"> г</w:t>
                    </w:r>
                  </w:smartTag>
                  <w:r w:rsidRPr="00FC40E2">
                    <w:rPr>
                      <w:rFonts w:ascii="Times New Roman" w:hAnsi="Times New Roman"/>
                    </w:rPr>
                    <w:t>.</w:t>
                  </w:r>
                </w:p>
                <w:p w:rsidR="001946F4" w:rsidRPr="00FC40E2" w:rsidRDefault="001946F4" w:rsidP="00921C45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Приказ № 27</w:t>
                  </w:r>
                </w:p>
              </w:txbxContent>
            </v:textbox>
          </v:shape>
        </w:pict>
      </w:r>
    </w:p>
    <w:p w:rsidR="001946F4" w:rsidRDefault="001946F4" w:rsidP="001A6C52">
      <w:pPr>
        <w:shd w:val="clear" w:color="auto" w:fill="FFFFFF"/>
        <w:spacing w:line="408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46F4" w:rsidRDefault="001946F4" w:rsidP="001A6C52">
      <w:pPr>
        <w:shd w:val="clear" w:color="auto" w:fill="FFFFFF"/>
        <w:spacing w:line="408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46F4" w:rsidRDefault="001946F4">
      <w:pPr>
        <w:tabs>
          <w:tab w:val="left" w:pos="5355"/>
        </w:tabs>
        <w:suppressAutoHyphens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946F4" w:rsidRDefault="001946F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План   мероприятий по профилактике экстремизма и терроризма</w:t>
      </w:r>
    </w:p>
    <w:p w:rsidR="001946F4" w:rsidRDefault="001946F4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  на 2024-2025 учебный год</w:t>
      </w:r>
    </w:p>
    <w:p w:rsidR="001946F4" w:rsidRDefault="001946F4">
      <w:pPr>
        <w:suppressAutoHyphens/>
        <w:spacing w:after="0" w:line="240" w:lineRule="auto"/>
        <w:jc w:val="center"/>
        <w:rPr>
          <w:rFonts w:ascii="Liberation Serif" w:hAnsi="Liberation Serif" w:cs="Liberation Serif"/>
          <w:sz w:val="26"/>
        </w:rPr>
      </w:pPr>
    </w:p>
    <w:p w:rsidR="001946F4" w:rsidRDefault="001946F4">
      <w:pPr>
        <w:suppressAutoHyphens/>
        <w:spacing w:before="100" w:after="100" w:line="240" w:lineRule="auto"/>
        <w:ind w:left="-567"/>
        <w:jc w:val="both"/>
        <w:rPr>
          <w:rFonts w:ascii="Liberation Serif" w:hAnsi="Liberation Serif" w:cs="Liberation Serif"/>
          <w:sz w:val="24"/>
        </w:rPr>
      </w:pPr>
      <w:r>
        <w:rPr>
          <w:rFonts w:ascii="Times New Roman" w:hAnsi="Times New Roman"/>
          <w:b/>
          <w:sz w:val="24"/>
          <w:u w:val="single"/>
        </w:rPr>
        <w:t>Цель: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обеспечение безопасности обучающихся, воспитанников и работников образовательного учреждения во время их трудовой и учебной деятельности путем повышения безопасности их жизнедеятельности. </w:t>
      </w:r>
    </w:p>
    <w:p w:rsidR="001946F4" w:rsidRDefault="001946F4">
      <w:pPr>
        <w:suppressAutoHyphens/>
        <w:spacing w:before="100" w:after="100" w:line="240" w:lineRule="auto"/>
        <w:ind w:left="-567"/>
        <w:rPr>
          <w:rFonts w:ascii="Times New Roman" w:hAnsi="Times New Roman"/>
          <w:sz w:val="24"/>
        </w:rPr>
      </w:pPr>
    </w:p>
    <w:p w:rsidR="001946F4" w:rsidRDefault="001946F4">
      <w:pPr>
        <w:suppressAutoHyphens/>
        <w:spacing w:before="100" w:after="100" w:line="240" w:lineRule="auto"/>
        <w:ind w:left="-567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Задачи: </w:t>
      </w:r>
    </w:p>
    <w:p w:rsidR="001946F4" w:rsidRDefault="001946F4">
      <w:pPr>
        <w:numPr>
          <w:ilvl w:val="0"/>
          <w:numId w:val="1"/>
        </w:numPr>
        <w:tabs>
          <w:tab w:val="left" w:pos="153"/>
        </w:tabs>
        <w:suppressAutoHyphens/>
        <w:spacing w:before="100" w:after="100" w:line="240" w:lineRule="auto"/>
        <w:ind w:left="153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реализация требований законодательных и иных нормативных актов в области обеспечения безопасности образовательных  учреждений; </w:t>
      </w:r>
    </w:p>
    <w:p w:rsidR="001946F4" w:rsidRDefault="001946F4">
      <w:pPr>
        <w:numPr>
          <w:ilvl w:val="0"/>
          <w:numId w:val="1"/>
        </w:numPr>
        <w:tabs>
          <w:tab w:val="left" w:pos="153"/>
        </w:tabs>
        <w:suppressAutoHyphens/>
        <w:spacing w:before="100" w:after="100" w:line="240" w:lineRule="auto"/>
        <w:ind w:left="153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совершенствование теоретических знаний учащихся, педагогов, работников школы, родителей по вопросу противодействия экстремизму; </w:t>
      </w:r>
    </w:p>
    <w:p w:rsidR="001946F4" w:rsidRDefault="001946F4">
      <w:pPr>
        <w:numPr>
          <w:ilvl w:val="0"/>
          <w:numId w:val="1"/>
        </w:numPr>
        <w:tabs>
          <w:tab w:val="left" w:pos="153"/>
        </w:tabs>
        <w:suppressAutoHyphens/>
        <w:spacing w:before="100" w:after="100" w:line="240" w:lineRule="auto"/>
        <w:ind w:left="153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у учащихся уверенности в эффективности мероприятий по защите от чрезвычайных ситуаций; </w:t>
      </w:r>
    </w:p>
    <w:p w:rsidR="001946F4" w:rsidRDefault="001946F4">
      <w:pPr>
        <w:numPr>
          <w:ilvl w:val="0"/>
          <w:numId w:val="1"/>
        </w:numPr>
        <w:tabs>
          <w:tab w:val="left" w:pos="153"/>
        </w:tabs>
        <w:suppressAutoHyphens/>
        <w:spacing w:before="100" w:after="100" w:line="240" w:lineRule="auto"/>
        <w:ind w:left="153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проверка готовности учащихся действовать в экстремальных ситуациях. </w:t>
      </w:r>
    </w:p>
    <w:p w:rsidR="001946F4" w:rsidRDefault="001946F4">
      <w:pPr>
        <w:suppressAutoHyphens/>
        <w:spacing w:before="100" w:after="100" w:line="240" w:lineRule="auto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41" w:type="dxa"/>
        <w:tblCellMar>
          <w:left w:w="10" w:type="dxa"/>
          <w:right w:w="10" w:type="dxa"/>
        </w:tblCellMar>
        <w:tblLook w:val="0000"/>
      </w:tblPr>
      <w:tblGrid>
        <w:gridCol w:w="678"/>
        <w:gridCol w:w="4765"/>
        <w:gridCol w:w="1589"/>
        <w:gridCol w:w="2384"/>
      </w:tblGrid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 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Мероприятия                                               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Сроки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Ответственные</w:t>
            </w:r>
          </w:p>
        </w:tc>
      </w:tr>
      <w:tr w:rsidR="001946F4" w:rsidRPr="009F1252">
        <w:trPr>
          <w:trHeight w:val="1"/>
        </w:trPr>
        <w:tc>
          <w:tcPr>
            <w:tcW w:w="10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I.       Мероприятия с педагогическим коллективом, работниками образовательного учреждения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Ознакомление с планом мероприятий по</w:t>
            </w:r>
            <w:r>
              <w:rPr>
                <w:rFonts w:ascii="Times New Roman" w:hAnsi="Times New Roman"/>
                <w:sz w:val="24"/>
              </w:rPr>
              <w:br/>
              <w:t>противодействию экстремизма на учебный год.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сентябрь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Администрация 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Инструктаж работников школы по противодействию терроризму.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один раз в четверть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Рассмотрение вопросов, связанных с экстремизмом на производственных совещаниях, заседаниях методических объединений, планерках и т.д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Накопление методического материала по противодействию экстремизма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Распространение памяток, методических инструкций по противодействию экстремизма.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Изучение администрацией, педагогами нормативных документов по противодействию экстремизма.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Усиление пропускного режима.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Контроль за пребыванием посторонних лиц на территории и в здании школы.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Дежурство педагогов, членов администрации.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10.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Регулярный, ежедневный обход зданий, помещений.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11.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Обеспечение круглосуточной охраны.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12.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Обновление наглядной профилактической агитации.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  <w:tr w:rsidR="001946F4" w:rsidRPr="009F1252">
        <w:trPr>
          <w:trHeight w:val="1"/>
        </w:trPr>
        <w:tc>
          <w:tcPr>
            <w:tcW w:w="10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II. Мероприятия с учащимися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Default="001946F4">
            <w:pPr>
              <w:suppressAutoHyphens/>
              <w:spacing w:before="100" w:after="10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классных часов, профилактических бесед по противодействию экстремизма: </w:t>
            </w:r>
          </w:p>
          <w:p w:rsidR="001946F4" w:rsidRDefault="001946F4">
            <w:pPr>
              <w:numPr>
                <w:ilvl w:val="0"/>
                <w:numId w:val="2"/>
              </w:numPr>
              <w:tabs>
                <w:tab w:val="left" w:pos="720"/>
              </w:tabs>
              <w:suppressAutoHyphens/>
              <w:spacing w:before="100" w:after="100" w:line="240" w:lineRule="auto"/>
              <w:ind w:left="720" w:hanging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«Мир без конфронтаций. Учимся решать конфликты»; </w:t>
            </w:r>
          </w:p>
          <w:p w:rsidR="001946F4" w:rsidRPr="009F1252" w:rsidRDefault="001946F4">
            <w:pPr>
              <w:numPr>
                <w:ilvl w:val="0"/>
                <w:numId w:val="2"/>
              </w:numPr>
              <w:tabs>
                <w:tab w:val="left" w:pos="720"/>
              </w:tabs>
              <w:suppressAutoHyphens/>
              <w:spacing w:before="100" w:after="100" w:line="240" w:lineRule="auto"/>
              <w:ind w:left="720" w:hanging="360"/>
            </w:pPr>
            <w:r>
              <w:rPr>
                <w:rFonts w:ascii="Times New Roman" w:hAnsi="Times New Roman"/>
                <w:sz w:val="24"/>
              </w:rPr>
              <w:t xml:space="preserve">«Учимся жить в многоликом мире»;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Практическая направленность занятий по ОБЖ по мерам безопасности, действиям в экстремальных ситуациях.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Учитель ОБЖ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Проведение инструктажей с учащимися по противодействию экстремизма и терроризма.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Распространение памяток, методических инструкций по обеспечению жизни.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Проведение мероприятий в рамках «День защиты детей»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 xml:space="preserve">Май  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Мероприятия, посвященные Дню народного единства.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ноябрь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Default="001946F4">
            <w:pPr>
              <w:suppressAutoHyphens/>
              <w:spacing w:before="100" w:after="10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Мероприятия в рамках международного Дня толерантности: </w:t>
            </w:r>
          </w:p>
          <w:p w:rsidR="001946F4" w:rsidRDefault="001946F4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before="100" w:after="100" w:line="240" w:lineRule="auto"/>
              <w:ind w:left="720" w:hanging="3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социальной рекламы «Будьте бдительны»; </w:t>
            </w:r>
          </w:p>
          <w:p w:rsidR="001946F4" w:rsidRPr="009F1252" w:rsidRDefault="001946F4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before="100" w:after="100" w:line="240" w:lineRule="auto"/>
              <w:ind w:left="720" w:hanging="360"/>
            </w:pPr>
            <w:r>
              <w:rPr>
                <w:rFonts w:ascii="Times New Roman" w:hAnsi="Times New Roman"/>
                <w:sz w:val="24"/>
              </w:rPr>
              <w:t xml:space="preserve">дискуссии на темы «Ценностные ориентиры молодых», «Терроризм - зло против человечества», «Национальность без границ».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ноябрь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Default="001946F4">
            <w:pPr>
              <w:suppressAutoHyphens/>
              <w:spacing w:before="100" w:after="10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Педагог-организатор</w:t>
            </w:r>
          </w:p>
          <w:p w:rsidR="001946F4" w:rsidRDefault="001946F4">
            <w:pPr>
              <w:suppressAutoHyphens/>
              <w:spacing w:before="100" w:after="10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Уроки права «Конституция РФ о межэтнических отношениях».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декабрь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Default="001946F4">
            <w:pPr>
              <w:suppressAutoHyphens/>
              <w:spacing w:before="100" w:after="100" w:line="240" w:lineRule="auto"/>
              <w:jc w:val="center"/>
              <w:rPr>
                <w:rFonts w:ascii="Liberation Serif" w:hAnsi="Liberation Serif" w:cs="Liberation Seri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Учитель истории </w:t>
            </w:r>
          </w:p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Тренировочные занятия « Безопасность и защита человека в чрезвычайных ситуациях»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Педагог ОБЖ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10.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Изучение на уроках обществознания нормативных документов по противодействию экстремизма, терроризма.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Учитель обществознания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11.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>Проведение информационных часов по экстремистским молодежным организациям.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12.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</w:pPr>
            <w:r>
              <w:rPr>
                <w:rFonts w:ascii="Times New Roman" w:hAnsi="Times New Roman"/>
                <w:sz w:val="24"/>
              </w:rPr>
              <w:t xml:space="preserve">Проведение профилактических бесед работниками правоохранительных органов по противодействию экстремизма.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Педагог-организатор</w:t>
            </w:r>
          </w:p>
        </w:tc>
      </w:tr>
      <w:tr w:rsidR="001946F4" w:rsidRPr="009F1252">
        <w:trPr>
          <w:trHeight w:val="1"/>
        </w:trPr>
        <w:tc>
          <w:tcPr>
            <w:tcW w:w="10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III. Мероприятия с родителями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Проведение родительских всеобучей по данной теме. 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Распространение памяток по обеспечению безопасности детей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Рассмотрение на родительских собраниях вопросов, связанных с противодействием экстремизма.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1946F4" w:rsidRPr="009F1252">
        <w:trPr>
          <w:trHeight w:val="1"/>
        </w:trPr>
        <w:tc>
          <w:tcPr>
            <w:tcW w:w="10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IV. Мероприятия совместно с субъектами профилактики</w:t>
            </w:r>
          </w:p>
        </w:tc>
      </w:tr>
      <w:tr w:rsidR="001946F4" w:rsidRPr="009F1252">
        <w:trPr>
          <w:trHeight w:val="1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</w:p>
        </w:tc>
        <w:tc>
          <w:tcPr>
            <w:tcW w:w="5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 xml:space="preserve">Проведение совместных мероприятий по противодействию экстремизма совместно с работниками правоохранительных органов. 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left w:w="51" w:type="dxa"/>
              <w:right w:w="51" w:type="dxa"/>
            </w:tcMar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в течение года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1" w:type="dxa"/>
              <w:right w:w="51" w:type="dxa"/>
            </w:tcMar>
            <w:vAlign w:val="center"/>
          </w:tcPr>
          <w:p w:rsidR="001946F4" w:rsidRPr="009F1252" w:rsidRDefault="001946F4">
            <w:pPr>
              <w:suppressAutoHyphens/>
              <w:spacing w:before="100" w:after="10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Администрация</w:t>
            </w:r>
          </w:p>
        </w:tc>
      </w:tr>
    </w:tbl>
    <w:p w:rsidR="001946F4" w:rsidRDefault="001946F4">
      <w:pPr>
        <w:suppressAutoHyphens/>
        <w:spacing w:after="0" w:line="240" w:lineRule="auto"/>
        <w:rPr>
          <w:rFonts w:ascii="Times New Roman" w:hAnsi="Times New Roman" w:cs="Liberation Serif"/>
          <w:sz w:val="24"/>
        </w:rPr>
      </w:pPr>
    </w:p>
    <w:p w:rsidR="001946F4" w:rsidRDefault="001946F4">
      <w:pPr>
        <w:suppressAutoHyphens/>
        <w:spacing w:after="0" w:line="240" w:lineRule="auto"/>
        <w:rPr>
          <w:rFonts w:ascii="Times New Roman" w:hAnsi="Times New Roman" w:cs="Liberation Serif"/>
          <w:sz w:val="24"/>
        </w:rPr>
      </w:pPr>
    </w:p>
    <w:sectPr w:rsidR="001946F4" w:rsidSect="000A5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921FC"/>
    <w:multiLevelType w:val="multilevel"/>
    <w:tmpl w:val="A24EF7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D373546"/>
    <w:multiLevelType w:val="multilevel"/>
    <w:tmpl w:val="073871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5D913DC5"/>
    <w:multiLevelType w:val="multilevel"/>
    <w:tmpl w:val="F0487F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E9B"/>
    <w:rsid w:val="000316EF"/>
    <w:rsid w:val="000468E6"/>
    <w:rsid w:val="000A5A80"/>
    <w:rsid w:val="000D521D"/>
    <w:rsid w:val="00123451"/>
    <w:rsid w:val="001946F4"/>
    <w:rsid w:val="001A6C52"/>
    <w:rsid w:val="00267A73"/>
    <w:rsid w:val="002D2E9B"/>
    <w:rsid w:val="002E059C"/>
    <w:rsid w:val="00340C72"/>
    <w:rsid w:val="00351090"/>
    <w:rsid w:val="0067494D"/>
    <w:rsid w:val="006B7218"/>
    <w:rsid w:val="00921C45"/>
    <w:rsid w:val="0096371E"/>
    <w:rsid w:val="009F1252"/>
    <w:rsid w:val="00A66404"/>
    <w:rsid w:val="00AC25AE"/>
    <w:rsid w:val="00B65B08"/>
    <w:rsid w:val="00C930DC"/>
    <w:rsid w:val="00E968CC"/>
    <w:rsid w:val="00ED4640"/>
    <w:rsid w:val="00FB796A"/>
    <w:rsid w:val="00FC4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A8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665</Words>
  <Characters>3794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общеобразовательное учреждение</dc:title>
  <dc:subject/>
  <dc:creator/>
  <cp:keywords/>
  <dc:description/>
  <cp:lastModifiedBy>Секретарь</cp:lastModifiedBy>
  <cp:revision>2</cp:revision>
  <cp:lastPrinted>2025-03-26T04:39:00Z</cp:lastPrinted>
  <dcterms:created xsi:type="dcterms:W3CDTF">2025-03-26T05:21:00Z</dcterms:created>
  <dcterms:modified xsi:type="dcterms:W3CDTF">2025-03-26T05:21:00Z</dcterms:modified>
</cp:coreProperties>
</file>